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F026FE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Dane osobowe</w:t>
            </w:r>
          </w:p>
        </w:tc>
      </w:tr>
      <w:tr w:rsidR="000172E5" w:rsidRPr="00F026FE" w14:paraId="234049EB" w14:textId="77777777" w:rsidTr="002B36DA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F026FE" w:rsidRDefault="007147D7" w:rsidP="002B36DA">
                <w:pPr>
                  <w:pStyle w:val="Wcicienormalne"/>
                  <w:ind w:left="0"/>
                  <w:rPr>
                    <w:sz w:val="24"/>
                    <w:szCs w:val="24"/>
                  </w:rPr>
                </w:pPr>
                <w:r w:rsidRPr="00F026FE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05EFA5FA" w14:textId="77777777" w:rsidTr="002B36DA">
        <w:trPr>
          <w:trHeight w:val="839"/>
        </w:trPr>
        <w:tc>
          <w:tcPr>
            <w:tcW w:w="1414" w:type="pct"/>
            <w:vAlign w:val="bottom"/>
          </w:tcPr>
          <w:p w14:paraId="74607E88" w14:textId="65EEA869" w:rsidR="000172E5" w:rsidRPr="00F026FE" w:rsidRDefault="00F01210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F026FE" w:rsidRPr="00F026FE">
              <w:rPr>
                <w:sz w:val="24"/>
                <w:szCs w:val="24"/>
              </w:rPr>
              <w:t xml:space="preserve">  </w:t>
            </w:r>
            <w:r w:rsidR="002B36DA">
              <w:rPr>
                <w:sz w:val="24"/>
                <w:szCs w:val="24"/>
              </w:rPr>
              <w:t xml:space="preserve">               </w:t>
            </w:r>
            <w:r w:rsidR="006865CF" w:rsidRPr="00362FC8">
              <w:rPr>
                <w:sz w:val="22"/>
                <w:szCs w:val="24"/>
              </w:rPr>
              <w:t>(osoba</w:t>
            </w:r>
            <w:r w:rsidR="00E47687" w:rsidRPr="00362FC8">
              <w:rPr>
                <w:sz w:val="22"/>
                <w:szCs w:val="24"/>
              </w:rPr>
              <w:t xml:space="preserve"> zgłaszająca noclegi</w:t>
            </w:r>
            <w:r w:rsidR="006865CF"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0028B6F9" w14:textId="77777777" w:rsidTr="002B36DA">
        <w:tc>
          <w:tcPr>
            <w:tcW w:w="1414" w:type="pct"/>
            <w:vAlign w:val="bottom"/>
          </w:tcPr>
          <w:p w14:paraId="55BF1A52" w14:textId="77777777" w:rsidR="00292898" w:rsidRPr="00F026FE" w:rsidRDefault="00F01210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F026FE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F026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43CAB2F7" w14:textId="77777777" w:rsidTr="002B36DA">
        <w:trPr>
          <w:trHeight w:val="706"/>
        </w:trPr>
        <w:tc>
          <w:tcPr>
            <w:tcW w:w="1414" w:type="pct"/>
            <w:vAlign w:val="bottom"/>
          </w:tcPr>
          <w:p w14:paraId="35001173" w14:textId="58234C4E" w:rsidR="006865CF" w:rsidRPr="00F026FE" w:rsidRDefault="00F01210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2B36DA">
              <w:rPr>
                <w:sz w:val="24"/>
                <w:szCs w:val="24"/>
              </w:rPr>
              <w:t xml:space="preserve">                </w:t>
            </w:r>
            <w:r w:rsidR="006865CF" w:rsidRPr="00362FC8">
              <w:rPr>
                <w:sz w:val="22"/>
                <w:szCs w:val="24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F026FE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Dane </w:t>
            </w:r>
            <w:r w:rsidR="007A5FB5" w:rsidRPr="00F026FE">
              <w:rPr>
                <w:sz w:val="24"/>
                <w:szCs w:val="24"/>
              </w:rPr>
              <w:t>nt. noclegów</w:t>
            </w:r>
          </w:p>
        </w:tc>
      </w:tr>
      <w:tr w:rsidR="000172E5" w:rsidRPr="00F026FE" w14:paraId="3DB7C705" w14:textId="77777777" w:rsidTr="002B36DA">
        <w:tc>
          <w:tcPr>
            <w:tcW w:w="1414" w:type="pct"/>
            <w:vAlign w:val="bottom"/>
          </w:tcPr>
          <w:p w14:paraId="472549F7" w14:textId="5D332DAB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Liczba noclegów </w:t>
            </w:r>
            <w:r w:rsidR="002B36DA">
              <w:rPr>
                <w:sz w:val="24"/>
                <w:szCs w:val="24"/>
              </w:rPr>
              <w:t xml:space="preserve">          </w:t>
            </w:r>
            <w:r w:rsidR="00A85EA0" w:rsidRPr="00362FC8">
              <w:rPr>
                <w:sz w:val="22"/>
                <w:szCs w:val="24"/>
              </w:rPr>
              <w:t>(</w:t>
            </w:r>
            <w:r w:rsidRPr="00362FC8">
              <w:rPr>
                <w:sz w:val="22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6CC25DE8" w14:textId="77777777" w:rsidTr="002B36DA">
        <w:trPr>
          <w:trHeight w:val="159"/>
        </w:trPr>
        <w:tc>
          <w:tcPr>
            <w:tcW w:w="1414" w:type="pct"/>
            <w:vAlign w:val="bottom"/>
          </w:tcPr>
          <w:p w14:paraId="4E5AEED8" w14:textId="77777777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2FF08FE3" w14:textId="77777777" w:rsidTr="002B36DA">
        <w:trPr>
          <w:trHeight w:val="521"/>
        </w:trPr>
        <w:tc>
          <w:tcPr>
            <w:tcW w:w="1414" w:type="pct"/>
            <w:vAlign w:val="bottom"/>
          </w:tcPr>
          <w:p w14:paraId="77998E74" w14:textId="21E1B281" w:rsidR="00292898" w:rsidRPr="00F026FE" w:rsidRDefault="00292898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Planowane miejsce biwakowania </w:t>
            </w:r>
            <w:r w:rsidR="002B36DA">
              <w:rPr>
                <w:sz w:val="24"/>
                <w:szCs w:val="24"/>
              </w:rPr>
              <w:t xml:space="preserve">   </w:t>
            </w:r>
            <w:r w:rsidRPr="00362FC8">
              <w:rPr>
                <w:sz w:val="22"/>
                <w:szCs w:val="24"/>
              </w:rPr>
              <w:t>(nazwa obszaru</w:t>
            </w:r>
            <w:r w:rsidR="003C3EF4" w:rsidRPr="00362FC8">
              <w:rPr>
                <w:sz w:val="22"/>
                <w:szCs w:val="24"/>
              </w:rPr>
              <w:t>, lokalizacja</w:t>
            </w:r>
            <w:r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3130B6CA" w14:textId="77777777" w:rsidTr="002B36DA">
        <w:trPr>
          <w:trHeight w:val="60"/>
        </w:trPr>
        <w:tc>
          <w:tcPr>
            <w:tcW w:w="1414" w:type="pct"/>
            <w:vAlign w:val="bottom"/>
          </w:tcPr>
          <w:p w14:paraId="3ACCD187" w14:textId="77777777" w:rsidR="000172E5" w:rsidRPr="00F026FE" w:rsidRDefault="000172E5" w:rsidP="000B2CBC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20E5CAF0" w14:textId="77777777" w:rsidTr="002B36DA">
        <w:tc>
          <w:tcPr>
            <w:tcW w:w="1414" w:type="pct"/>
            <w:vAlign w:val="bottom"/>
          </w:tcPr>
          <w:p w14:paraId="34E132B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71B2C" w:rsidRPr="00F026FE" w14:paraId="3348F9F0" w14:textId="77777777" w:rsidTr="002B36DA">
        <w:trPr>
          <w:trHeight w:val="287"/>
        </w:trPr>
        <w:tc>
          <w:tcPr>
            <w:tcW w:w="1414" w:type="pct"/>
            <w:vAlign w:val="bottom"/>
          </w:tcPr>
          <w:p w14:paraId="1484C1A8" w14:textId="7CDB4ADC" w:rsidR="00F71B2C" w:rsidRPr="008B4845" w:rsidRDefault="008B4845" w:rsidP="00362F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B4845">
              <w:rPr>
                <w:rFonts w:cstheme="minorHAnsi"/>
                <w:sz w:val="24"/>
                <w:szCs w:val="24"/>
              </w:rPr>
              <w:t>Informacja dotycząca przetwarzania danych osobowych</w:t>
            </w:r>
            <w:r w:rsidR="00264D18" w:rsidRPr="008B4845">
              <w:rPr>
                <w:rFonts w:cstheme="minorHAnsi"/>
                <w:color w:val="000000" w:themeColor="text1"/>
                <w:sz w:val="24"/>
                <w:szCs w:val="24"/>
              </w:rPr>
              <w:t>:</w:t>
            </w:r>
            <w:r w:rsidR="00F71B2C" w:rsidRPr="008B4845">
              <w:rPr>
                <w:rFonts w:cstheme="minorHAnsi"/>
                <w:color w:val="000000" w:themeColor="text1"/>
                <w:sz w:val="24"/>
                <w:szCs w:val="24"/>
              </w:rPr>
              <w:t xml:space="preserve">  </w:t>
            </w:r>
          </w:p>
          <w:p w14:paraId="1E6A7FB7" w14:textId="4375FF3E" w:rsidR="00362FC8" w:rsidRPr="00F026FE" w:rsidRDefault="00362FC8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bookmarkStart w:id="0" w:name="_GoBack"/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14B0A825" w:rsidR="00722B33" w:rsidRPr="00264D18" w:rsidRDefault="00F01210" w:rsidP="00637200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F74992">
              <w:rPr>
                <w:color w:val="D3524D" w:themeColor="accent5" w:themeTint="99"/>
              </w:rPr>
              <w:fldChar w:fldCharType="begin"/>
            </w:r>
            <w:r w:rsidRPr="00F74992">
              <w:rPr>
                <w:color w:val="D3524D" w:themeColor="accent5" w:themeTint="99"/>
              </w:rPr>
              <w:instrText xml:space="preserve"> HYPERLINK "https://tulowice.katowice.lasy.gov.pl/ochrona-danych-osobowych" </w:instrText>
            </w:r>
            <w:r w:rsidRPr="00F74992">
              <w:rPr>
                <w:color w:val="D3524D" w:themeColor="accent5" w:themeTint="99"/>
              </w:rPr>
              <w:fldChar w:fldCharType="separate"/>
            </w:r>
            <w:r w:rsidR="00656014" w:rsidRPr="00F74992">
              <w:rPr>
                <w:rStyle w:val="Hipercze"/>
                <w:color w:val="D3524D" w:themeColor="accent5" w:themeTint="99"/>
              </w:rPr>
              <w:t>https://tulowice.katowice.lasy.gov.pl/ochrona-danych-osobowych</w:t>
            </w:r>
            <w:r w:rsidRPr="00F74992">
              <w:rPr>
                <w:rStyle w:val="Hipercze"/>
                <w:color w:val="D3524D" w:themeColor="accent5" w:themeTint="99"/>
              </w:rPr>
              <w:fldChar w:fldCharType="end"/>
            </w:r>
            <w:bookmarkEnd w:id="0"/>
          </w:p>
        </w:tc>
      </w:tr>
      <w:tr w:rsidR="00F71B2C" w:rsidRPr="00F026FE" w14:paraId="1814EA32" w14:textId="77777777" w:rsidTr="002B36DA">
        <w:tc>
          <w:tcPr>
            <w:tcW w:w="1414" w:type="pct"/>
            <w:vAlign w:val="bottom"/>
          </w:tcPr>
          <w:p w14:paraId="281CF6D8" w14:textId="228E2D25" w:rsidR="00F71B2C" w:rsidRPr="00F026FE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614D9888" w:rsidR="00F71B2C" w:rsidRPr="00F026FE" w:rsidRDefault="00F0121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026F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F026FE">
              <w:rPr>
                <w:sz w:val="24"/>
                <w:szCs w:val="24"/>
              </w:rPr>
              <w:t xml:space="preserve"> </w:t>
            </w:r>
            <w:r w:rsidR="00D41D3C" w:rsidRPr="00F026FE">
              <w:rPr>
                <w:sz w:val="24"/>
                <w:szCs w:val="24"/>
              </w:rPr>
              <w:t>Z</w:t>
            </w:r>
            <w:r w:rsidR="00F71B2C" w:rsidRPr="00F026FE">
              <w:rPr>
                <w:sz w:val="24"/>
                <w:szCs w:val="24"/>
              </w:rPr>
              <w:t>apoznałem się regulaminem obowiązującym na obszarze objętym programem „Zanocuj w lesie”</w:t>
            </w:r>
            <w:r w:rsidR="008B4845">
              <w:rPr>
                <w:sz w:val="24"/>
                <w:szCs w:val="24"/>
              </w:rPr>
              <w:t xml:space="preserve"> i wyrażam zgodę na przetwarzanie danych </w:t>
            </w:r>
            <w:r w:rsidR="00166D0D">
              <w:rPr>
                <w:sz w:val="24"/>
                <w:szCs w:val="24"/>
              </w:rPr>
              <w:t xml:space="preserve">osobowych </w:t>
            </w:r>
            <w:r w:rsidR="008B4845">
              <w:rPr>
                <w:sz w:val="24"/>
                <w:szCs w:val="24"/>
              </w:rPr>
              <w:t>przez Nadleśnictwo Tułowice</w:t>
            </w:r>
            <w:r w:rsidR="00166D0D">
              <w:rPr>
                <w:sz w:val="24"/>
                <w:szCs w:val="24"/>
              </w:rPr>
              <w:t xml:space="preserve"> dla celów tego programu</w:t>
            </w:r>
            <w:r w:rsidR="008B4845">
              <w:rPr>
                <w:sz w:val="24"/>
                <w:szCs w:val="24"/>
              </w:rPr>
              <w:t>.</w:t>
            </w:r>
          </w:p>
        </w:tc>
      </w:tr>
    </w:tbl>
    <w:p w14:paraId="42D43D30" w14:textId="0A32115A" w:rsidR="000172E5" w:rsidRPr="00F026FE" w:rsidRDefault="000172E5" w:rsidP="00F026FE">
      <w:pPr>
        <w:rPr>
          <w:sz w:val="24"/>
          <w:szCs w:val="24"/>
        </w:rPr>
      </w:pPr>
    </w:p>
    <w:sectPr w:rsidR="000172E5" w:rsidRPr="00F026FE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BF523" w14:textId="77777777" w:rsidR="00F01210" w:rsidRDefault="00F01210" w:rsidP="000172E5">
      <w:pPr>
        <w:spacing w:after="0" w:line="240" w:lineRule="auto"/>
      </w:pPr>
      <w:r>
        <w:separator/>
      </w:r>
    </w:p>
  </w:endnote>
  <w:endnote w:type="continuationSeparator" w:id="0">
    <w:p w14:paraId="276A8CB1" w14:textId="77777777" w:rsidR="00F01210" w:rsidRDefault="00F012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AE0766-D0CF-4AEC-BFC1-74B576E847A2}"/>
    <w:embedBold r:id="rId2" w:fontKey="{58C20D67-2685-480A-882B-0B638ECD0D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2CC8542-F4E6-4E0D-AD1F-0D90EDACE0FB}"/>
    <w:embedBold r:id="rId4" w:fontKey="{7563DB7F-0CD8-45E5-A9BD-AEAE26D70559}"/>
    <w:embedItalic r:id="rId5" w:fontKey="{F4036252-6F0D-4939-A8C1-AA4CDCF236D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CA98DC6-1A2D-4A44-80F5-CB178AAB9B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8CB6FE9-AD37-4F0F-8B4F-8564CA1403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E90EA25-4DC4-4831-951E-71452AFD9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EC72D" w14:textId="77777777" w:rsidR="00F01210" w:rsidRDefault="00F01210" w:rsidP="000172E5">
      <w:pPr>
        <w:spacing w:after="0" w:line="240" w:lineRule="auto"/>
      </w:pPr>
      <w:r>
        <w:separator/>
      </w:r>
    </w:p>
  </w:footnote>
  <w:footnote w:type="continuationSeparator" w:id="0">
    <w:p w14:paraId="07BBDB6C" w14:textId="77777777" w:rsidR="00F01210" w:rsidRDefault="00F0121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08B6E5C" w:rsidR="00B337A2" w:rsidRPr="00F71B2C" w:rsidRDefault="00722B33" w:rsidP="00264D18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153425">
            <w:rPr>
              <w:color w:val="333333" w:themeColor="accent6" w:themeShade="80"/>
              <w:sz w:val="30"/>
              <w:szCs w:val="30"/>
            </w:rPr>
            <w:t xml:space="preserve">w Nadleśnictwie </w:t>
          </w:r>
          <w:r w:rsidR="00264D18">
            <w:rPr>
              <w:color w:val="333333" w:themeColor="accent6" w:themeShade="80"/>
              <w:sz w:val="30"/>
              <w:szCs w:val="30"/>
            </w:rPr>
            <w:t>Tułowice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3425"/>
    <w:rsid w:val="00166D0D"/>
    <w:rsid w:val="001727CA"/>
    <w:rsid w:val="001800AB"/>
    <w:rsid w:val="001B1E7D"/>
    <w:rsid w:val="00264D18"/>
    <w:rsid w:val="002875D9"/>
    <w:rsid w:val="00292898"/>
    <w:rsid w:val="002A2C0D"/>
    <w:rsid w:val="002B36DA"/>
    <w:rsid w:val="002C56E6"/>
    <w:rsid w:val="002E408C"/>
    <w:rsid w:val="00311D4F"/>
    <w:rsid w:val="0034390E"/>
    <w:rsid w:val="00344849"/>
    <w:rsid w:val="00361E11"/>
    <w:rsid w:val="00362FC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4E6913"/>
    <w:rsid w:val="00502E9C"/>
    <w:rsid w:val="005112D0"/>
    <w:rsid w:val="00561D42"/>
    <w:rsid w:val="00577E06"/>
    <w:rsid w:val="00583334"/>
    <w:rsid w:val="005A3BF7"/>
    <w:rsid w:val="005E02CE"/>
    <w:rsid w:val="005F2035"/>
    <w:rsid w:val="005F7990"/>
    <w:rsid w:val="006145D8"/>
    <w:rsid w:val="00637200"/>
    <w:rsid w:val="0063739C"/>
    <w:rsid w:val="00656014"/>
    <w:rsid w:val="006865CF"/>
    <w:rsid w:val="007147D7"/>
    <w:rsid w:val="00722B33"/>
    <w:rsid w:val="00770F25"/>
    <w:rsid w:val="007A35A8"/>
    <w:rsid w:val="007A5FB5"/>
    <w:rsid w:val="007B0A85"/>
    <w:rsid w:val="007B4BAB"/>
    <w:rsid w:val="007C6A52"/>
    <w:rsid w:val="0082043E"/>
    <w:rsid w:val="00846B76"/>
    <w:rsid w:val="0086797B"/>
    <w:rsid w:val="008A264B"/>
    <w:rsid w:val="008B4845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709F6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10"/>
    <w:rsid w:val="00F01256"/>
    <w:rsid w:val="00F026FE"/>
    <w:rsid w:val="00F71B2C"/>
    <w:rsid w:val="00F7499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2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A5A09"/>
    <w:rsid w:val="0028705E"/>
    <w:rsid w:val="00413332"/>
    <w:rsid w:val="0043313D"/>
    <w:rsid w:val="006D7532"/>
    <w:rsid w:val="00756A93"/>
    <w:rsid w:val="00782D0D"/>
    <w:rsid w:val="007F34AE"/>
    <w:rsid w:val="00890C06"/>
    <w:rsid w:val="0093082B"/>
    <w:rsid w:val="009903F3"/>
    <w:rsid w:val="00A35DE8"/>
    <w:rsid w:val="00CA7B8E"/>
    <w:rsid w:val="00CB30D6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5A17114-7743-49D3-BAB5-FD83CBC4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2021-04-23T12:32:00Z</dcterms:created>
  <dcterms:modified xsi:type="dcterms:W3CDTF">2021-04-29T08:09:00Z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